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17D" w:rsidRDefault="0016417D">
      <w:pPr>
        <w:jc w:val="right"/>
        <w:rPr>
          <w:b/>
          <w:bCs/>
          <w:sz w:val="28"/>
          <w:szCs w:val="28"/>
        </w:rPr>
      </w:pPr>
      <w:bookmarkStart w:id="0" w:name="_GoBack"/>
      <w:bookmarkEnd w:id="0"/>
      <w:r>
        <w:rPr>
          <w:i/>
          <w:iCs/>
        </w:rPr>
        <w:t>lp. ……/2026</w:t>
      </w:r>
    </w:p>
    <w:p w:rsidR="0016417D" w:rsidRDefault="0016417D">
      <w:pPr>
        <w:pStyle w:val="Heading2"/>
        <w:tabs>
          <w:tab w:val="left" w:pos="900"/>
        </w:tabs>
        <w:spacing w:before="0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Zgłoszenie kandydata do Odnowienia Przyrzeczeń Chrzcielnych</w:t>
      </w:r>
    </w:p>
    <w:tbl>
      <w:tblPr>
        <w:tblW w:w="1051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50"/>
        <w:gridCol w:w="7920"/>
        <w:gridCol w:w="1440"/>
      </w:tblGrid>
      <w:tr w:rsidR="0016417D">
        <w:tc>
          <w:tcPr>
            <w:tcW w:w="1150" w:type="dxa"/>
          </w:tcPr>
          <w:p w:rsidR="0016417D" w:rsidRDefault="0016417D">
            <w:pPr>
              <w:jc w:val="center"/>
            </w:pPr>
          </w:p>
          <w:p w:rsidR="0016417D" w:rsidRDefault="0016417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Wypełnia ksiądz:</w:t>
            </w:r>
          </w:p>
        </w:tc>
        <w:tc>
          <w:tcPr>
            <w:tcW w:w="7920" w:type="dxa"/>
          </w:tcPr>
          <w:p w:rsidR="0016417D" w:rsidRDefault="0016417D">
            <w:pPr>
              <w:jc w:val="center"/>
            </w:pPr>
            <w:r>
              <w:t>Jeśli przekazano metrykę chrztu:</w:t>
            </w:r>
          </w:p>
          <w:p w:rsidR="0016417D" w:rsidRDefault="0016417D">
            <w:pPr>
              <w:spacing w:before="120" w:line="360" w:lineRule="auto"/>
              <w:ind w:left="372"/>
              <w:jc w:val="left"/>
            </w:pPr>
            <w:r>
              <w:t xml:space="preserve">Parafia Chrztu: ………..……………………………………………………..……….. </w:t>
            </w:r>
            <w:r>
              <w:br/>
              <w:t>nr aktu chrztu ………….……..… data chrztu ……………...…….…………………</w:t>
            </w:r>
          </w:p>
        </w:tc>
        <w:tc>
          <w:tcPr>
            <w:tcW w:w="1440" w:type="dxa"/>
          </w:tcPr>
          <w:p w:rsidR="0016417D" w:rsidRDefault="001641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Podpis księdza</w:t>
            </w:r>
          </w:p>
        </w:tc>
      </w:tr>
    </w:tbl>
    <w:p w:rsidR="0016417D" w:rsidRDefault="0016417D">
      <w:r>
        <w:t>Nazwisko:</w:t>
      </w: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16417D">
        <w:trPr>
          <w:trHeight w:val="454"/>
        </w:trPr>
        <w:tc>
          <w:tcPr>
            <w:tcW w:w="488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8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</w:tr>
    </w:tbl>
    <w:p w:rsidR="0016417D" w:rsidRDefault="0016417D">
      <w:pPr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(wyraźnymi drukowanymi literami)</w:t>
      </w:r>
    </w:p>
    <w:p w:rsidR="0016417D" w:rsidRDefault="0016417D">
      <w:r>
        <w:t>Imiona:</w:t>
      </w: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16417D">
        <w:trPr>
          <w:trHeight w:val="454"/>
        </w:trPr>
        <w:tc>
          <w:tcPr>
            <w:tcW w:w="488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8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16417D" w:rsidRDefault="0016417D">
            <w:pPr>
              <w:rPr>
                <w:sz w:val="22"/>
                <w:szCs w:val="22"/>
              </w:rPr>
            </w:pPr>
          </w:p>
        </w:tc>
      </w:tr>
    </w:tbl>
    <w:p w:rsidR="0016417D" w:rsidRDefault="0016417D">
      <w:pPr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(wyraźnymi drukowanymi literami)</w:t>
      </w:r>
    </w:p>
    <w:p w:rsidR="0016417D" w:rsidRDefault="0016417D">
      <w:pPr>
        <w:tabs>
          <w:tab w:val="decimal" w:pos="397"/>
        </w:tabs>
        <w:spacing w:before="40" w:after="40"/>
      </w:pPr>
      <w:r>
        <w:t>Data urodzenia: dzień ……..… miesiąc ……..… rok ……..…… miejsce urodzenia: …….……………..……………….</w:t>
      </w:r>
    </w:p>
    <w:p w:rsidR="0016417D" w:rsidRDefault="0016417D">
      <w:pPr>
        <w:tabs>
          <w:tab w:val="center" w:pos="540"/>
        </w:tabs>
        <w:spacing w:before="40" w:after="40"/>
      </w:pPr>
      <w:r>
        <w:t>Dokładny adres zamieszkania: ……………………..…..…………………………………………..…….…………………....</w:t>
      </w:r>
    </w:p>
    <w:p w:rsidR="0016417D" w:rsidRDefault="0016417D">
      <w:pPr>
        <w:tabs>
          <w:tab w:val="center" w:pos="540"/>
        </w:tabs>
        <w:spacing w:before="40" w:after="40"/>
      </w:pPr>
      <w:r>
        <w:tab/>
        <w:t xml:space="preserve">Parafia zamieszkania: ………………………...………...……….……………………………………..………………………. </w:t>
      </w:r>
    </w:p>
    <w:p w:rsidR="0016417D" w:rsidRDefault="0016417D">
      <w:pPr>
        <w:tabs>
          <w:tab w:val="center" w:pos="540"/>
        </w:tabs>
        <w:spacing w:before="40" w:after="40"/>
      </w:pPr>
      <w:r>
        <w:t xml:space="preserve">Szkoła: ………………………………………………..……….…….…. Klasa: …. ocena z religii na koniec kl. III ……….. </w:t>
      </w:r>
    </w:p>
    <w:p w:rsidR="0016417D" w:rsidRDefault="0016417D">
      <w:pPr>
        <w:tabs>
          <w:tab w:val="decimal" w:pos="540"/>
        </w:tabs>
        <w:spacing w:before="40" w:after="40"/>
      </w:pPr>
      <w:r>
        <w:t>Imię i nazwisko Katechety: ……………………………………………………….………………………………...………......</w:t>
      </w:r>
    </w:p>
    <w:p w:rsidR="0016417D" w:rsidRDefault="0016417D">
      <w:pPr>
        <w:tabs>
          <w:tab w:val="center" w:pos="540"/>
        </w:tabs>
        <w:spacing w:before="40" w:after="40"/>
      </w:pPr>
      <w:r>
        <w:t>Parafia Chrztu: …………..……………………………….………..… rok Chrztu …………………………………….………</w:t>
      </w:r>
    </w:p>
    <w:p w:rsidR="0016417D" w:rsidRDefault="0016417D">
      <w:pPr>
        <w:tabs>
          <w:tab w:val="decimal" w:pos="180"/>
          <w:tab w:val="center" w:pos="540"/>
        </w:tabs>
        <w:spacing w:before="40" w:after="40"/>
      </w:pPr>
      <w:r>
        <w:t>Parafia i rok I Komunii Świętej:………………………...………...……….…………………………………………………….</w:t>
      </w:r>
    </w:p>
    <w:p w:rsidR="0016417D" w:rsidRDefault="0016417D">
      <w:pPr>
        <w:tabs>
          <w:tab w:val="center" w:pos="540"/>
        </w:tabs>
        <w:spacing w:before="40" w:after="40"/>
      </w:pPr>
      <w:r>
        <w:t xml:space="preserve">Imiona i nazwisko rodziców/opiekunów oraz telefon i adres do korespondencji (jeśli inny od danych kandydata): </w:t>
      </w:r>
    </w:p>
    <w:p w:rsidR="0016417D" w:rsidRDefault="0016417D">
      <w:pPr>
        <w:spacing w:before="40" w:after="40"/>
        <w:sectPr w:rsidR="0016417D">
          <w:headerReference w:type="default" r:id="rId7"/>
          <w:pgSz w:w="11906" w:h="16838"/>
          <w:pgMar w:top="851" w:right="851" w:bottom="539" w:left="851" w:header="709" w:footer="709" w:gutter="0"/>
          <w:cols w:space="708"/>
          <w:titlePg/>
          <w:docGrid w:linePitch="360"/>
        </w:sectPr>
      </w:pPr>
    </w:p>
    <w:p w:rsidR="0016417D" w:rsidRDefault="0016417D">
      <w:pPr>
        <w:pStyle w:val="BodyText"/>
      </w:pPr>
      <w:r>
        <w:t>1.……………………………………………………….………..…… telefon wyraźnie    |    |    |    |    |    |    |    |    | 2.…………………………………………………..……….………… telefon wyraźnie    |    |    |    |    |    |    |    |    |</w:t>
      </w:r>
    </w:p>
    <w:p w:rsidR="0016417D" w:rsidRDefault="0016417D">
      <w:pPr>
        <w:rPr>
          <w:sz w:val="22"/>
          <w:szCs w:val="22"/>
        </w:rPr>
      </w:pPr>
      <w:r>
        <w:rPr>
          <w:sz w:val="22"/>
          <w:szCs w:val="22"/>
        </w:rPr>
        <w:t xml:space="preserve">W razie problemów w przygotowaniu dziecka </w:t>
      </w:r>
      <w:r>
        <w:rPr>
          <w:i/>
          <w:iCs/>
          <w:sz w:val="22"/>
          <w:szCs w:val="22"/>
        </w:rPr>
        <w:t>(proszę zakreślić swój wybór i uzupełnić dane)</w:t>
      </w:r>
      <w:r>
        <w:rPr>
          <w:sz w:val="22"/>
          <w:szCs w:val="22"/>
        </w:rPr>
        <w:t>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88"/>
        <w:gridCol w:w="360"/>
        <w:gridCol w:w="6198"/>
      </w:tblGrid>
      <w:tr w:rsidR="0016417D">
        <w:trPr>
          <w:trHeight w:val="340"/>
        </w:trPr>
        <w:tc>
          <w:tcPr>
            <w:tcW w:w="2988" w:type="dxa"/>
            <w:tcBorders>
              <w:right w:val="single" w:sz="12" w:space="0" w:color="auto"/>
            </w:tcBorders>
            <w:vAlign w:val="center"/>
          </w:tcPr>
          <w:p w:rsidR="0016417D" w:rsidRDefault="0016417D">
            <w:r>
              <w:t>Proszę o telefon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6417D" w:rsidRDefault="0016417D"/>
        </w:tc>
        <w:tc>
          <w:tcPr>
            <w:tcW w:w="6198" w:type="dxa"/>
            <w:tcBorders>
              <w:left w:val="single" w:sz="12" w:space="0" w:color="auto"/>
            </w:tcBorders>
            <w:vAlign w:val="center"/>
          </w:tcPr>
          <w:p w:rsidR="0016417D" w:rsidRDefault="0016417D">
            <w:r>
              <w:t xml:space="preserve">na numer: </w:t>
            </w:r>
          </w:p>
        </w:tc>
      </w:tr>
      <w:tr w:rsidR="0016417D">
        <w:trPr>
          <w:trHeight w:val="340"/>
        </w:trPr>
        <w:tc>
          <w:tcPr>
            <w:tcW w:w="2988" w:type="dxa"/>
            <w:tcBorders>
              <w:right w:val="single" w:sz="12" w:space="0" w:color="auto"/>
            </w:tcBorders>
            <w:vAlign w:val="center"/>
          </w:tcPr>
          <w:p w:rsidR="0016417D" w:rsidRDefault="0016417D">
            <w:r>
              <w:t>Proszę o e-mail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6417D" w:rsidRDefault="0016417D"/>
        </w:tc>
        <w:tc>
          <w:tcPr>
            <w:tcW w:w="6198" w:type="dxa"/>
            <w:tcBorders>
              <w:left w:val="single" w:sz="12" w:space="0" w:color="auto"/>
              <w:bottom w:val="single" w:sz="2" w:space="0" w:color="auto"/>
            </w:tcBorders>
            <w:vAlign w:val="center"/>
          </w:tcPr>
          <w:p w:rsidR="0016417D" w:rsidRDefault="0016417D">
            <w:r>
              <w:t xml:space="preserve">na adres: </w:t>
            </w:r>
          </w:p>
        </w:tc>
      </w:tr>
      <w:tr w:rsidR="0016417D">
        <w:trPr>
          <w:trHeight w:val="340"/>
        </w:trPr>
        <w:tc>
          <w:tcPr>
            <w:tcW w:w="2988" w:type="dxa"/>
            <w:tcBorders>
              <w:right w:val="single" w:sz="12" w:space="0" w:color="auto"/>
            </w:tcBorders>
            <w:vAlign w:val="center"/>
          </w:tcPr>
          <w:p w:rsidR="0016417D" w:rsidRDefault="0016417D">
            <w:r>
              <w:t>Nie trzeba zawiadamiać, dziecko wszystko mi powie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6417D" w:rsidRDefault="0016417D"/>
        </w:tc>
        <w:tc>
          <w:tcPr>
            <w:tcW w:w="6198" w:type="dxa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:rsidR="0016417D" w:rsidRDefault="0016417D"/>
        </w:tc>
      </w:tr>
    </w:tbl>
    <w:p w:rsidR="0016417D" w:rsidRDefault="0016417D">
      <w:pPr>
        <w:tabs>
          <w:tab w:val="center" w:pos="540"/>
        </w:tabs>
      </w:pPr>
    </w:p>
    <w:p w:rsidR="0016417D" w:rsidRDefault="0016417D">
      <w:pPr>
        <w:sectPr w:rsidR="0016417D">
          <w:headerReference w:type="default" r:id="rId8"/>
          <w:type w:val="continuous"/>
          <w:pgSz w:w="11906" w:h="16838"/>
          <w:pgMar w:top="851" w:right="851" w:bottom="851" w:left="851" w:header="709" w:footer="709" w:gutter="0"/>
          <w:cols w:space="708"/>
          <w:titlePg/>
          <w:docGrid w:linePitch="360"/>
        </w:sectPr>
      </w:pPr>
    </w:p>
    <w:p w:rsidR="0016417D" w:rsidRDefault="0016417D">
      <w:pPr>
        <w:rPr>
          <w:b/>
          <w:bCs/>
        </w:rPr>
      </w:pPr>
      <w:r>
        <w:rPr>
          <w:b/>
          <w:bCs/>
        </w:rPr>
        <w:t>Deklaracja</w:t>
      </w:r>
      <w:r>
        <w:t xml:space="preserve"> </w:t>
      </w:r>
      <w:r>
        <w:rPr>
          <w:b/>
          <w:bCs/>
        </w:rPr>
        <w:t>Rodziców:</w:t>
      </w:r>
    </w:p>
    <w:p w:rsidR="0016417D" w:rsidRDefault="0016417D">
      <w:pPr>
        <w:ind w:firstLine="709"/>
      </w:pPr>
      <w:r>
        <w:t>Prosimy o włączenie naszego dziecka do wspólnoty przygotowującej się do Odnowienia Przyrzeczeń Chrzcielnych w Parafii św. Floriana w Proboszczewicach. Zapoznaliśmy się z obowiązkami i zasadami dotyczącymi przygotowania (na odwrocie) oraz konsekwencjami związanymi z nie wypełnieniem obowiązków lub złamania zasad.</w:t>
      </w:r>
    </w:p>
    <w:p w:rsidR="0016417D" w:rsidRDefault="0016417D">
      <w:pPr>
        <w:ind w:firstLine="709"/>
      </w:pPr>
      <w:r>
        <w:t>Oświadczam, że wyrażam zgodę na przetwarzanie danych osobowych celem przygotowania do odnowienia przyrzeczeń chrzcielnych. Zostałem poinformowany o prawie dostępu do treści udostępnionych danych oraz do ich poprawiania. Przyjmuję do wiadomości, że administratorem zebranych danych jest Rzymskokatolicka Parafia pw. św. Floriana, ul. Floriańska 1, 09-412 Proboszczewice.</w:t>
      </w:r>
    </w:p>
    <w:p w:rsidR="0016417D" w:rsidRDefault="0016417D"/>
    <w:p w:rsidR="0016417D" w:rsidRDefault="0016417D">
      <w:pPr>
        <w:jc w:val="center"/>
      </w:pPr>
      <w:r>
        <w:t>.................................................................................................................................................................................</w:t>
      </w:r>
    </w:p>
    <w:p w:rsidR="0016417D" w:rsidRDefault="0016417D">
      <w:pPr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(czytelny podpis Rodziców kandydata)</w:t>
      </w:r>
    </w:p>
    <w:p w:rsidR="0016417D" w:rsidRDefault="0016417D">
      <w:pPr>
        <w:rPr>
          <w:i/>
          <w:iCs/>
        </w:rPr>
        <w:sectPr w:rsidR="0016417D">
          <w:headerReference w:type="default" r:id="rId9"/>
          <w:type w:val="continuous"/>
          <w:pgSz w:w="11906" w:h="16838"/>
          <w:pgMar w:top="851" w:right="851" w:bottom="851" w:left="851" w:header="709" w:footer="709" w:gutter="0"/>
          <w:cols w:sep="1" w:space="454"/>
          <w:titlePg/>
          <w:docGrid w:linePitch="360"/>
        </w:sectPr>
      </w:pPr>
    </w:p>
    <w:p w:rsidR="0016417D" w:rsidRDefault="0016417D">
      <w:pPr>
        <w:rPr>
          <w:b/>
          <w:bCs/>
        </w:rPr>
      </w:pPr>
      <w:r>
        <w:rPr>
          <w:b/>
          <w:bCs/>
        </w:rPr>
        <w:t>Deklaracja księdza przyjmującego kandydata:</w:t>
      </w:r>
    </w:p>
    <w:p w:rsidR="0016417D" w:rsidRDefault="0016417D">
      <w:r>
        <w:t>Wyrażam zgodę na rozpoczęcie przygotowania do odnowienia przyrzeczeń chrzcielnych.</w:t>
      </w:r>
    </w:p>
    <w:p w:rsidR="0016417D" w:rsidRDefault="0016417D">
      <w:r>
        <w:rPr>
          <w:sz w:val="24"/>
          <w:szCs w:val="24"/>
        </w:rPr>
        <w:t xml:space="preserve">                                                      </w:t>
      </w:r>
      <w:r>
        <w:t xml:space="preserve">                         ……………..… 2026 r. .........................................................</w:t>
      </w:r>
    </w:p>
    <w:p w:rsidR="0016417D" w:rsidRDefault="0016417D">
      <w:pPr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                      pieczęć                                                                           (data)                                 (podpis księdza)                                          </w:t>
      </w:r>
    </w:p>
    <w:p w:rsidR="0016417D" w:rsidRDefault="0016417D">
      <w:pPr>
        <w:rPr>
          <w:sz w:val="16"/>
          <w:szCs w:val="16"/>
        </w:rPr>
      </w:pPr>
    </w:p>
    <w:p w:rsidR="0016417D" w:rsidRDefault="0016417D">
      <w:r>
        <w:t>Uwagi: ……………………………………………………………………………………………………………………………</w:t>
      </w:r>
    </w:p>
    <w:p w:rsidR="0016417D" w:rsidRDefault="0016417D">
      <w:r>
        <w:t>………………………………………………………………………………………………………………………………………</w:t>
      </w:r>
    </w:p>
    <w:p w:rsidR="0016417D" w:rsidRDefault="0016417D">
      <w:r>
        <w:t>………………………………………………………………………………………………………………………………………</w:t>
      </w:r>
    </w:p>
    <w:p w:rsidR="0016417D" w:rsidRDefault="0016417D">
      <w:pPr>
        <w:pStyle w:val="Header"/>
        <w:tabs>
          <w:tab w:val="clear" w:pos="4536"/>
          <w:tab w:val="clear" w:pos="9072"/>
        </w:tabs>
      </w:pPr>
      <w:r>
        <w:t>………………………………………………………………………………………………………………………………………</w:t>
      </w:r>
    </w:p>
    <w:p w:rsidR="0016417D" w:rsidRDefault="0016417D">
      <w:pPr>
        <w:pStyle w:val="tytu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-2-</w:t>
      </w:r>
    </w:p>
    <w:p w:rsidR="0016417D" w:rsidRDefault="0016417D"/>
    <w:p w:rsidR="0016417D" w:rsidRDefault="0016417D">
      <w:pPr>
        <w:pStyle w:val="tytu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Przygotowanie</w:t>
      </w:r>
    </w:p>
    <w:p w:rsidR="0016417D" w:rsidRDefault="0016417D">
      <w:pPr>
        <w:pStyle w:val="tytu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odnowienia przyrzeczeń chrzcielnych 2026-2027</w:t>
      </w:r>
    </w:p>
    <w:p w:rsidR="0016417D" w:rsidRDefault="0016417D">
      <w:pPr>
        <w:pStyle w:val="Heading1"/>
        <w:rPr>
          <w:sz w:val="32"/>
          <w:szCs w:val="32"/>
        </w:rPr>
      </w:pPr>
      <w:r>
        <w:t>Obowiązki i zasady</w:t>
      </w:r>
    </w:p>
    <w:p w:rsidR="0016417D" w:rsidRDefault="0016417D">
      <w:pPr>
        <w:pStyle w:val="BodyText2"/>
      </w:pPr>
      <w:r>
        <w:t>Do odnowienia przyrzeczeń chrzcielnych może przystąpić dziecko wierzące, ochrzczone, praktykujące systematycznie wiarę (niedzielna Msza Święta, rekolekcje, spowiedź, Komunia Święta, codzienna modlitwa), żyjące w zgodzie z zasadami moralności chrześcijańskiej, biorące udział w spotkaniach przygotowujących do tej uroczystości. Brak któregokolwiek z powyższych warunków powoduje odłożenie odnowienia przyrzeczeń do czasu osiągnięcia należytej dojrzałości (np. do przyszłego roku).</w:t>
      </w:r>
    </w:p>
    <w:p w:rsidR="0016417D" w:rsidRDefault="0016417D">
      <w:pPr>
        <w:jc w:val="center"/>
        <w:rPr>
          <w:sz w:val="24"/>
          <w:szCs w:val="24"/>
        </w:rPr>
      </w:pPr>
      <w:r>
        <w:rPr>
          <w:sz w:val="24"/>
          <w:szCs w:val="24"/>
        </w:rPr>
        <w:t>Rodzice i Kandydat do odnowienia przyrzeczeń chrzcielnych</w:t>
      </w:r>
    </w:p>
    <w:p w:rsidR="0016417D" w:rsidRDefault="0016417D">
      <w:pPr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>przyjmują następujące obowiązki i zasady:</w:t>
      </w:r>
    </w:p>
    <w:p w:rsidR="0016417D" w:rsidRDefault="0016417D">
      <w:pPr>
        <w:pStyle w:val="ListParagraph"/>
        <w:numPr>
          <w:ilvl w:val="0"/>
          <w:numId w:val="2"/>
        </w:numPr>
        <w:spacing w:line="276" w:lineRule="auto"/>
        <w:ind w:left="425"/>
        <w:rPr>
          <w:sz w:val="24"/>
          <w:szCs w:val="24"/>
        </w:rPr>
      </w:pPr>
      <w:r>
        <w:rPr>
          <w:sz w:val="24"/>
          <w:szCs w:val="24"/>
        </w:rPr>
        <w:t xml:space="preserve">Systematyczny i zaangażowany udział w szkolnej katechezie. Katecheta wyraża zgodę na odnowienie przyrzeczeń chrzcielnych przez kandydata. </w:t>
      </w:r>
    </w:p>
    <w:p w:rsidR="0016417D" w:rsidRDefault="0016417D">
      <w:pPr>
        <w:pStyle w:val="ListParagraph"/>
        <w:numPr>
          <w:ilvl w:val="0"/>
          <w:numId w:val="2"/>
        </w:numPr>
        <w:spacing w:line="276" w:lineRule="auto"/>
        <w:ind w:left="425"/>
        <w:rPr>
          <w:sz w:val="24"/>
          <w:szCs w:val="24"/>
        </w:rPr>
      </w:pPr>
      <w:r>
        <w:rPr>
          <w:sz w:val="24"/>
          <w:szCs w:val="24"/>
        </w:rPr>
        <w:t>Systematyczny udział w spotkaniach w kościele. Ewentualne nieobecności należy usprawiedliwiać w ciągu tygodnia u katechety.</w:t>
      </w:r>
    </w:p>
    <w:p w:rsidR="0016417D" w:rsidRDefault="0016417D">
      <w:pPr>
        <w:pStyle w:val="ListParagraph"/>
        <w:numPr>
          <w:ilvl w:val="0"/>
          <w:numId w:val="2"/>
        </w:numPr>
        <w:spacing w:line="276" w:lineRule="auto"/>
        <w:ind w:left="425"/>
        <w:rPr>
          <w:sz w:val="24"/>
          <w:szCs w:val="24"/>
        </w:rPr>
      </w:pPr>
      <w:r>
        <w:rPr>
          <w:sz w:val="24"/>
          <w:szCs w:val="24"/>
        </w:rPr>
        <w:t>Trzy nieusprawiedliwione nieobecności powodują skreślenie z listy kandydatów.</w:t>
      </w:r>
    </w:p>
    <w:p w:rsidR="0016417D" w:rsidRDefault="0016417D">
      <w:pPr>
        <w:pStyle w:val="ListParagraph"/>
        <w:numPr>
          <w:ilvl w:val="0"/>
          <w:numId w:val="2"/>
        </w:numPr>
        <w:spacing w:line="276" w:lineRule="auto"/>
        <w:ind w:left="425"/>
        <w:rPr>
          <w:sz w:val="24"/>
          <w:szCs w:val="24"/>
        </w:rPr>
      </w:pPr>
      <w:r>
        <w:rPr>
          <w:sz w:val="24"/>
          <w:szCs w:val="24"/>
        </w:rPr>
        <w:t>Z kandydatem do odnowienia przyrzeczeń chrzcielnych w spotkaniach uczestniczy przynajmniej jeden z Rodziców (Opiekunów).</w:t>
      </w:r>
    </w:p>
    <w:p w:rsidR="0016417D" w:rsidRDefault="0016417D">
      <w:pPr>
        <w:pStyle w:val="ListParagraph"/>
        <w:numPr>
          <w:ilvl w:val="0"/>
          <w:numId w:val="2"/>
        </w:numPr>
        <w:spacing w:line="276" w:lineRule="auto"/>
        <w:ind w:left="425"/>
        <w:rPr>
          <w:sz w:val="24"/>
          <w:szCs w:val="24"/>
        </w:rPr>
      </w:pPr>
      <w:r>
        <w:rPr>
          <w:sz w:val="24"/>
          <w:szCs w:val="24"/>
        </w:rPr>
        <w:t>Kandydat powinien wykazać się znajomością pacierza i wiedzy religijnej.</w:t>
      </w:r>
    </w:p>
    <w:p w:rsidR="0016417D" w:rsidRDefault="0016417D">
      <w:pPr>
        <w:pStyle w:val="ListParagraph"/>
        <w:numPr>
          <w:ilvl w:val="0"/>
          <w:numId w:val="2"/>
        </w:numPr>
        <w:spacing w:line="276" w:lineRule="auto"/>
        <w:ind w:left="425"/>
        <w:rPr>
          <w:sz w:val="24"/>
          <w:szCs w:val="24"/>
        </w:rPr>
      </w:pPr>
      <w:r>
        <w:rPr>
          <w:sz w:val="24"/>
          <w:szCs w:val="24"/>
        </w:rPr>
        <w:t>Kandydat otrzymuje na spotkaniu materiały bądź inne zadania do osobistej pracy. Osoby nieobecne na spotkaniu zobowiązane są w najbliższym możliwym czasie odebrać swoje materiały u katechety.</w:t>
      </w:r>
    </w:p>
    <w:p w:rsidR="0016417D" w:rsidRDefault="0016417D">
      <w:pPr>
        <w:pStyle w:val="ListParagraph"/>
        <w:numPr>
          <w:ilvl w:val="0"/>
          <w:numId w:val="2"/>
        </w:numPr>
        <w:spacing w:line="276" w:lineRule="auto"/>
        <w:ind w:left="425"/>
        <w:rPr>
          <w:sz w:val="24"/>
          <w:szCs w:val="24"/>
        </w:rPr>
      </w:pPr>
      <w:r>
        <w:rPr>
          <w:sz w:val="24"/>
          <w:szCs w:val="24"/>
        </w:rPr>
        <w:t xml:space="preserve">Spotkania wszystkich kandydatów odbywać się będą przeciętnie raz w miesiącu w kościele parafialnym. Terminy kolejnych spotkań podawane będą w ogłoszeniach parafialnych i na spotkaniach. </w:t>
      </w:r>
    </w:p>
    <w:p w:rsidR="0016417D" w:rsidRDefault="0016417D">
      <w:pPr>
        <w:pStyle w:val="BodyText"/>
        <w:spacing w:before="0" w:after="0"/>
        <w:rPr>
          <w:sz w:val="24"/>
          <w:szCs w:val="24"/>
        </w:rPr>
      </w:pPr>
      <w:r>
        <w:rPr>
          <w:sz w:val="24"/>
          <w:szCs w:val="24"/>
        </w:rPr>
        <w:t>Do Odnowienia Przyrzeczeń Chrzcielnych przygotowuje ks. Bartosz Krzyczkowski.</w:t>
      </w:r>
    </w:p>
    <w:p w:rsidR="0016417D" w:rsidRDefault="0016417D">
      <w:pPr>
        <w:jc w:val="center"/>
        <w:rPr>
          <w:i/>
          <w:iCs/>
        </w:rPr>
      </w:pPr>
    </w:p>
    <w:p w:rsidR="0016417D" w:rsidRDefault="0016417D">
      <w:pPr>
        <w:jc w:val="center"/>
        <w:rPr>
          <w:i/>
          <w:iCs/>
        </w:rPr>
      </w:pPr>
      <w:r>
        <w:rPr>
          <w:i/>
          <w:iCs/>
        </w:rPr>
        <w:t xml:space="preserve">Wypełnione zgłoszenie jedno z Rodziców razem ze swoim dzieckiem </w:t>
      </w:r>
      <w:r>
        <w:rPr>
          <w:i/>
          <w:iCs/>
        </w:rPr>
        <w:br/>
        <w:t>składa w kancelarii Parafii do końca września 2026 r.</w:t>
      </w:r>
    </w:p>
    <w:p w:rsidR="0016417D" w:rsidRDefault="0016417D"/>
    <w:sectPr w:rsidR="0016417D" w:rsidSect="0016417D">
      <w:headerReference w:type="default" r:id="rId10"/>
      <w:type w:val="continuous"/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417D" w:rsidRDefault="0016417D">
      <w:pPr>
        <w:spacing w:line="240" w:lineRule="auto"/>
      </w:pPr>
      <w:r>
        <w:separator/>
      </w:r>
    </w:p>
  </w:endnote>
  <w:endnote w:type="continuationSeparator" w:id="0">
    <w:p w:rsidR="0016417D" w:rsidRDefault="0016417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417D" w:rsidRDefault="0016417D">
      <w:pPr>
        <w:spacing w:line="240" w:lineRule="auto"/>
      </w:pPr>
      <w:r>
        <w:separator/>
      </w:r>
    </w:p>
  </w:footnote>
  <w:footnote w:type="continuationSeparator" w:id="0">
    <w:p w:rsidR="0016417D" w:rsidRDefault="0016417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7D" w:rsidRDefault="0016417D">
    <w:pPr>
      <w:pStyle w:val="Head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16417D" w:rsidRDefault="0016417D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7D" w:rsidRDefault="0016417D">
    <w:pPr>
      <w:pStyle w:val="Head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16417D" w:rsidRDefault="0016417D">
    <w:pPr>
      <w:pStyle w:val="Header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7D" w:rsidRDefault="0016417D">
    <w:pPr>
      <w:pStyle w:val="Head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16417D" w:rsidRDefault="0016417D">
    <w:pPr>
      <w:pStyle w:val="Header"/>
      <w:ind w:right="36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7D" w:rsidRDefault="0016417D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10F84"/>
    <w:multiLevelType w:val="hybridMultilevel"/>
    <w:tmpl w:val="C46AB068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>
    <w:nsid w:val="6BA73751"/>
    <w:multiLevelType w:val="hybridMultilevel"/>
    <w:tmpl w:val="DD2EF1C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417D"/>
    <w:rsid w:val="00164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line="300" w:lineRule="auto"/>
      <w:jc w:val="both"/>
      <w:textAlignment w:val="baseline"/>
    </w:pPr>
    <w:rPr>
      <w:rFonts w:ascii="Arial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line="240" w:lineRule="auto"/>
      <w:jc w:val="center"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spacing w:before="240" w:after="120"/>
      <w:jc w:val="left"/>
      <w:outlineLvl w:val="1"/>
    </w:pPr>
    <w:rPr>
      <w:b/>
      <w:bCs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17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Pr>
      <w:rFonts w:ascii="Arial" w:hAnsi="Arial" w:cs="Arial"/>
      <w:b/>
      <w:bCs/>
      <w:sz w:val="20"/>
      <w:szCs w:val="20"/>
      <w:lang w:eastAsia="pl-PL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Arial" w:hAnsi="Arial" w:cs="Arial"/>
      <w:sz w:val="20"/>
      <w:szCs w:val="20"/>
      <w:lang w:eastAsia="pl-PL"/>
    </w:rPr>
  </w:style>
  <w:style w:type="paragraph" w:customStyle="1" w:styleId="tytu">
    <w:name w:val="tytuł"/>
    <w:basedOn w:val="Normal"/>
    <w:next w:val="Normal"/>
    <w:uiPriority w:val="99"/>
    <w:pPr>
      <w:keepNext/>
      <w:spacing w:after="360"/>
      <w:jc w:val="center"/>
    </w:pPr>
    <w:rPr>
      <w:rFonts w:ascii="Arial Black" w:hAnsi="Arial Black" w:cs="Arial Black"/>
      <w:smallCaps/>
      <w:spacing w:val="40"/>
      <w:sz w:val="40"/>
      <w:szCs w:val="40"/>
    </w:rPr>
  </w:style>
  <w:style w:type="character" w:styleId="PageNumber">
    <w:name w:val="page number"/>
    <w:basedOn w:val="DefaultParagraphFont"/>
    <w:uiPriority w:val="99"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BodyText2">
    <w:name w:val="Body Text 2"/>
    <w:basedOn w:val="Normal"/>
    <w:link w:val="BodyText2Char"/>
    <w:uiPriority w:val="99"/>
    <w:pPr>
      <w:ind w:firstLine="709"/>
    </w:pPr>
    <w:rPr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417D"/>
    <w:rPr>
      <w:rFonts w:ascii="Arial" w:hAnsi="Arial" w:cs="Arial"/>
      <w:sz w:val="20"/>
      <w:szCs w:val="20"/>
    </w:rPr>
  </w:style>
  <w:style w:type="paragraph" w:styleId="BodyText">
    <w:name w:val="Body Text"/>
    <w:basedOn w:val="Normal"/>
    <w:link w:val="BodyTextChar"/>
    <w:uiPriority w:val="99"/>
    <w:pPr>
      <w:spacing w:before="40" w:after="40"/>
      <w:jc w:val="left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6417D"/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697</Words>
  <Characters>3976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</dc:title>
  <dc:subject/>
  <dc:creator>Marek Piątkiewicz</dc:creator>
  <cp:keywords/>
  <dc:description/>
  <cp:lastModifiedBy>KD</cp:lastModifiedBy>
  <cp:revision>2</cp:revision>
  <dcterms:created xsi:type="dcterms:W3CDTF">2026-09-03T11:34:00Z</dcterms:created>
  <dcterms:modified xsi:type="dcterms:W3CDTF">2026-09-03T11:34:00Z</dcterms:modified>
</cp:coreProperties>
</file>